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8B9EB" w14:textId="77777777" w:rsidR="00701594" w:rsidRDefault="00651FE6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581727E" wp14:editId="62122B01">
                <wp:simplePos x="0" y="0"/>
                <wp:positionH relativeFrom="column">
                  <wp:posOffset>5080</wp:posOffset>
                </wp:positionH>
                <wp:positionV relativeFrom="paragraph">
                  <wp:posOffset>3149600</wp:posOffset>
                </wp:positionV>
                <wp:extent cx="3127375" cy="4098290"/>
                <wp:effectExtent l="0" t="0" r="0" b="3810"/>
                <wp:wrapNone/>
                <wp:docPr id="49942325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7375" cy="4098290"/>
                          <a:chOff x="0" y="0"/>
                          <a:chExt cx="3127375" cy="4098627"/>
                        </a:xfrm>
                      </wpg:grpSpPr>
                      <pic:pic xmlns:pic="http://schemas.openxmlformats.org/drawingml/2006/picture">
                        <pic:nvPicPr>
                          <pic:cNvPr id="1098401855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23317"/>
                            <a:ext cx="3127375" cy="575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6923988" name="Text Box 17"/>
                        <wps:cNvSpPr txBox="1"/>
                        <wps:spPr>
                          <a:xfrm>
                            <a:off x="0" y="0"/>
                            <a:ext cx="3127375" cy="3831918"/>
                          </a:xfrm>
                          <a:prstGeom prst="rect">
                            <a:avLst/>
                          </a:prstGeom>
                          <a:solidFill>
                            <a:srgbClr val="F2F7EB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8AAA4CB" w14:textId="77777777" w:rsidR="00FB6168" w:rsidRPr="00FB6168" w:rsidRDefault="00FB6168" w:rsidP="00FB6168">
                              <w:pPr>
                                <w:jc w:val="center"/>
                                <w:rPr>
                                  <w:rFonts w:ascii="Open Sans" w:hAnsi="Open Sans" w:cs="Open Sans"/>
                                  <w:b/>
                                  <w:bCs/>
                                  <w:color w:val="4EA72E" w:themeColor="accent6"/>
                                  <w:sz w:val="32"/>
                                  <w:szCs w:val="32"/>
                                </w:rPr>
                              </w:pPr>
                              <w:r w:rsidRPr="00FB6168">
                                <w:rPr>
                                  <w:rFonts w:ascii="Open Sans" w:hAnsi="Open Sans" w:cs="Open Sans"/>
                                  <w:b/>
                                  <w:bCs/>
                                  <w:color w:val="4EA72E" w:themeColor="accent6"/>
                                  <w:sz w:val="32"/>
                                  <w:szCs w:val="32"/>
                                </w:rPr>
                                <w:t>What you can do</w:t>
                              </w:r>
                            </w:p>
                            <w:p w14:paraId="7580FEF9" w14:textId="77777777" w:rsidR="00FB6168" w:rsidRDefault="00FB6168" w:rsidP="00FB6168">
                              <w:pPr>
                                <w:rPr>
                                  <w:color w:val="004E7A"/>
                                </w:rPr>
                              </w:pPr>
                            </w:p>
                            <w:p w14:paraId="70C28F04" w14:textId="77777777" w:rsidR="00FB6168" w:rsidRPr="00FB6168" w:rsidRDefault="00FB6168" w:rsidP="00FB6168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after="200"/>
                                <w:contextualSpacing w:val="0"/>
                                <w:rPr>
                                  <w:rFonts w:ascii="Open Sans SemiBold" w:hAnsi="Open Sans SemiBold" w:cs="Open Sans SemiBold"/>
                                  <w:b/>
                                  <w:bCs/>
                                  <w:color w:val="004E7A"/>
                                  <w:sz w:val="22"/>
                                  <w:szCs w:val="22"/>
                                </w:rPr>
                              </w:pPr>
                              <w:r w:rsidRPr="00FB6168">
                                <w:rPr>
                                  <w:rFonts w:ascii="Open Sans SemiBold" w:hAnsi="Open Sans SemiBold" w:cs="Open Sans SemiBold"/>
                                  <w:b/>
                                  <w:bCs/>
                                  <w:color w:val="004E7A"/>
                                  <w:sz w:val="22"/>
                                  <w:szCs w:val="22"/>
                                </w:rPr>
                                <w:t>Take the individual to a place where they feel safe and comfortable, providing a physical safe space</w:t>
                              </w:r>
                            </w:p>
                            <w:p w14:paraId="72F57054" w14:textId="77777777" w:rsidR="00FB6168" w:rsidRPr="00FB6168" w:rsidRDefault="00FB6168" w:rsidP="00FB6168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after="200"/>
                                <w:contextualSpacing w:val="0"/>
                                <w:rPr>
                                  <w:rFonts w:ascii="Open Sans SemiBold" w:hAnsi="Open Sans SemiBold" w:cs="Open Sans SemiBold"/>
                                  <w:b/>
                                  <w:bCs/>
                                  <w:color w:val="004E7A"/>
                                  <w:sz w:val="22"/>
                                  <w:szCs w:val="22"/>
                                </w:rPr>
                              </w:pPr>
                              <w:r w:rsidRPr="00FB6168">
                                <w:rPr>
                                  <w:rFonts w:ascii="Open Sans SemiBold" w:hAnsi="Open Sans SemiBold" w:cs="Open Sans SemiBold"/>
                                  <w:b/>
                                  <w:bCs/>
                                  <w:color w:val="004E7A"/>
                                  <w:sz w:val="22"/>
                                  <w:szCs w:val="22"/>
                                </w:rPr>
                                <w:t xml:space="preserve">Listen and let them explain why they feel vulnerable or what assistance </w:t>
                              </w:r>
                              <w:r>
                                <w:rPr>
                                  <w:rFonts w:ascii="Open Sans SemiBold" w:hAnsi="Open Sans SemiBold" w:cs="Open Sans SemiBold"/>
                                  <w:b/>
                                  <w:bCs/>
                                  <w:color w:val="004E7A"/>
                                  <w:sz w:val="22"/>
                                  <w:szCs w:val="22"/>
                                </w:rPr>
                                <w:br/>
                              </w:r>
                              <w:r w:rsidRPr="00FB6168">
                                <w:rPr>
                                  <w:rFonts w:ascii="Open Sans SemiBold" w:hAnsi="Open Sans SemiBold" w:cs="Open Sans SemiBold"/>
                                  <w:b/>
                                  <w:bCs/>
                                  <w:color w:val="004E7A"/>
                                  <w:sz w:val="22"/>
                                  <w:szCs w:val="22"/>
                                </w:rPr>
                                <w:t>they need</w:t>
                              </w:r>
                            </w:p>
                            <w:p w14:paraId="4CE34BAA" w14:textId="77777777" w:rsidR="00FB6168" w:rsidRPr="00FB6168" w:rsidRDefault="00FB6168" w:rsidP="00FB6168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after="200"/>
                                <w:contextualSpacing w:val="0"/>
                                <w:rPr>
                                  <w:rFonts w:ascii="Open Sans SemiBold" w:hAnsi="Open Sans SemiBold" w:cs="Open Sans SemiBold"/>
                                  <w:b/>
                                  <w:bCs/>
                                  <w:color w:val="004E7A"/>
                                  <w:sz w:val="22"/>
                                  <w:szCs w:val="22"/>
                                </w:rPr>
                              </w:pPr>
                              <w:r w:rsidRPr="00FB6168">
                                <w:rPr>
                                  <w:rFonts w:ascii="Open Sans SemiBold" w:hAnsi="Open Sans SemiBold" w:cs="Open Sans SemiBold"/>
                                  <w:b/>
                                  <w:bCs/>
                                  <w:color w:val="004E7A"/>
                                  <w:sz w:val="22"/>
                                  <w:szCs w:val="22"/>
                                </w:rPr>
                                <w:t>Reassure them and explain that you will do your best to help them</w:t>
                              </w:r>
                            </w:p>
                            <w:p w14:paraId="46DA8A0E" w14:textId="77777777" w:rsidR="00FB6168" w:rsidRPr="00FB6168" w:rsidRDefault="00FB6168" w:rsidP="00FB6168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after="200"/>
                                <w:contextualSpacing w:val="0"/>
                                <w:rPr>
                                  <w:rFonts w:ascii="Open Sans SemiBold" w:hAnsi="Open Sans SemiBold" w:cs="Open Sans SemiBold"/>
                                  <w:b/>
                                  <w:bCs/>
                                  <w:color w:val="004E7A"/>
                                  <w:sz w:val="22"/>
                                  <w:szCs w:val="22"/>
                                </w:rPr>
                              </w:pPr>
                              <w:r w:rsidRPr="00FB6168">
                                <w:rPr>
                                  <w:rFonts w:ascii="Open Sans SemiBold" w:hAnsi="Open Sans SemiBold" w:cs="Open Sans SemiBold"/>
                                  <w:b/>
                                  <w:bCs/>
                                  <w:color w:val="004E7A"/>
                                  <w:sz w:val="22"/>
                                  <w:szCs w:val="22"/>
                                </w:rPr>
                                <w:t>Provide basic support such as allowing customers to wait inside for a bus, taxi or a safe method of transport or offer the use of the store phone to call someone for support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0000" tIns="144000" rIns="9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81727E" id="Group 22" o:spid="_x0000_s1026" style="position:absolute;margin-left:.4pt;margin-top:248pt;width:246.25pt;height:322.7pt;z-index:251672576" coordsize="31273,40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">
                <v:shape id="Picture 18" o:spid="_x0000_s1027" type="#_x0000_t75" style="position:absolute;top:35233;width:31273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8" type="#_x0000_t202" style="position:absolute;width:31273;height:3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" fillcolor="#f2f7eb" stroked="f" strokeweight=".5pt">
                  <v:textbox inset="2.5mm,4mm,2.5mm,0">
                    <w:txbxContent>
                      <w:p w14:paraId="68AAA4CB" w14:textId="77777777" w:rsidR="00FB6168" w:rsidRPr="00FB6168" w:rsidRDefault="00FB6168" w:rsidP="00FB6168">
                        <w:pPr>
                          <w:jc w:val="center"/>
                          <w:rPr>
                            <w:rFonts w:ascii="Open Sans" w:hAnsi="Open Sans" w:cs="Open Sans"/>
                            <w:b/>
                            <w:bCs/>
                            <w:color w:val="4EA72E" w:themeColor="accent6"/>
                            <w:sz w:val="32"/>
                            <w:szCs w:val="32"/>
                          </w:rPr>
                        </w:pPr>
                        <w:r w:rsidRPr="00FB6168">
                          <w:rPr>
                            <w:rFonts w:ascii="Open Sans" w:hAnsi="Open Sans" w:cs="Open Sans"/>
                            <w:b/>
                            <w:bCs/>
                            <w:color w:val="4EA72E" w:themeColor="accent6"/>
                            <w:sz w:val="32"/>
                            <w:szCs w:val="32"/>
                          </w:rPr>
                          <w:t>What you can do</w:t>
                        </w:r>
                      </w:p>
                      <w:p w14:paraId="7580FEF9" w14:textId="77777777" w:rsidR="00FB6168" w:rsidRDefault="00FB6168" w:rsidP="00FB6168">
                        <w:pPr>
                          <w:rPr>
                            <w:color w:val="004E7A"/>
                          </w:rPr>
                        </w:pPr>
                      </w:p>
                      <w:p w14:paraId="70C28F04" w14:textId="77777777" w:rsidR="00FB6168" w:rsidRPr="00FB6168" w:rsidRDefault="00FB6168" w:rsidP="00FB6168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200"/>
                          <w:contextualSpacing w:val="0"/>
                          <w:rPr>
                            <w:rFonts w:ascii="Open Sans SemiBold" w:hAnsi="Open Sans SemiBold" w:cs="Open Sans SemiBold"/>
                            <w:b/>
                            <w:bCs/>
                            <w:color w:val="004E7A"/>
                            <w:sz w:val="22"/>
                            <w:szCs w:val="22"/>
                          </w:rPr>
                        </w:pPr>
                        <w:r w:rsidRPr="00FB6168">
                          <w:rPr>
                            <w:rFonts w:ascii="Open Sans SemiBold" w:hAnsi="Open Sans SemiBold" w:cs="Open Sans SemiBold"/>
                            <w:b/>
                            <w:bCs/>
                            <w:color w:val="004E7A"/>
                            <w:sz w:val="22"/>
                            <w:szCs w:val="22"/>
                          </w:rPr>
                          <w:t>Take the individual to a place where they feel safe and comfortable, providing a physical safe space</w:t>
                        </w:r>
                      </w:p>
                      <w:p w14:paraId="72F57054" w14:textId="77777777" w:rsidR="00FB6168" w:rsidRPr="00FB6168" w:rsidRDefault="00FB6168" w:rsidP="00FB6168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200"/>
                          <w:contextualSpacing w:val="0"/>
                          <w:rPr>
                            <w:rFonts w:ascii="Open Sans SemiBold" w:hAnsi="Open Sans SemiBold" w:cs="Open Sans SemiBold"/>
                            <w:b/>
                            <w:bCs/>
                            <w:color w:val="004E7A"/>
                            <w:sz w:val="22"/>
                            <w:szCs w:val="22"/>
                          </w:rPr>
                        </w:pPr>
                        <w:r w:rsidRPr="00FB6168">
                          <w:rPr>
                            <w:rFonts w:ascii="Open Sans SemiBold" w:hAnsi="Open Sans SemiBold" w:cs="Open Sans SemiBold"/>
                            <w:b/>
                            <w:bCs/>
                            <w:color w:val="004E7A"/>
                            <w:sz w:val="22"/>
                            <w:szCs w:val="22"/>
                          </w:rPr>
                          <w:t xml:space="preserve">Listen and let them explain why they feel vulnerable or what assistance </w:t>
                        </w:r>
                        <w:r>
                          <w:rPr>
                            <w:rFonts w:ascii="Open Sans SemiBold" w:hAnsi="Open Sans SemiBold" w:cs="Open Sans SemiBold"/>
                            <w:b/>
                            <w:bCs/>
                            <w:color w:val="004E7A"/>
                            <w:sz w:val="22"/>
                            <w:szCs w:val="22"/>
                          </w:rPr>
                          <w:br/>
                        </w:r>
                        <w:r w:rsidRPr="00FB6168">
                          <w:rPr>
                            <w:rFonts w:ascii="Open Sans SemiBold" w:hAnsi="Open Sans SemiBold" w:cs="Open Sans SemiBold"/>
                            <w:b/>
                            <w:bCs/>
                            <w:color w:val="004E7A"/>
                            <w:sz w:val="22"/>
                            <w:szCs w:val="22"/>
                          </w:rPr>
                          <w:t>they need</w:t>
                        </w:r>
                      </w:p>
                      <w:p w14:paraId="4CE34BAA" w14:textId="77777777" w:rsidR="00FB6168" w:rsidRPr="00FB6168" w:rsidRDefault="00FB6168" w:rsidP="00FB6168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200"/>
                          <w:contextualSpacing w:val="0"/>
                          <w:rPr>
                            <w:rFonts w:ascii="Open Sans SemiBold" w:hAnsi="Open Sans SemiBold" w:cs="Open Sans SemiBold"/>
                            <w:b/>
                            <w:bCs/>
                            <w:color w:val="004E7A"/>
                            <w:sz w:val="22"/>
                            <w:szCs w:val="22"/>
                          </w:rPr>
                        </w:pPr>
                        <w:r w:rsidRPr="00FB6168">
                          <w:rPr>
                            <w:rFonts w:ascii="Open Sans SemiBold" w:hAnsi="Open Sans SemiBold" w:cs="Open Sans SemiBold"/>
                            <w:b/>
                            <w:bCs/>
                            <w:color w:val="004E7A"/>
                            <w:sz w:val="22"/>
                            <w:szCs w:val="22"/>
                          </w:rPr>
                          <w:t>Reassure them and explain that you will do your best to help them</w:t>
                        </w:r>
                      </w:p>
                      <w:p w14:paraId="46DA8A0E" w14:textId="77777777" w:rsidR="00FB6168" w:rsidRPr="00FB6168" w:rsidRDefault="00FB6168" w:rsidP="00FB6168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200"/>
                          <w:contextualSpacing w:val="0"/>
                          <w:rPr>
                            <w:rFonts w:ascii="Open Sans SemiBold" w:hAnsi="Open Sans SemiBold" w:cs="Open Sans SemiBold"/>
                            <w:b/>
                            <w:bCs/>
                            <w:color w:val="004E7A"/>
                            <w:sz w:val="22"/>
                            <w:szCs w:val="22"/>
                          </w:rPr>
                        </w:pPr>
                        <w:r w:rsidRPr="00FB6168">
                          <w:rPr>
                            <w:rFonts w:ascii="Open Sans SemiBold" w:hAnsi="Open Sans SemiBold" w:cs="Open Sans SemiBold"/>
                            <w:b/>
                            <w:bCs/>
                            <w:color w:val="004E7A"/>
                            <w:sz w:val="22"/>
                            <w:szCs w:val="22"/>
                          </w:rPr>
                          <w:t>Provide basic support such as allowing customers to wait inside for a bus, taxi or a safe method of transport or offer the use of the store phone to call someone for support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56D09">
        <w:rPr>
          <w:noProof/>
        </w:rPr>
        <w:drawing>
          <wp:anchor distT="0" distB="0" distL="114300" distR="114300" simplePos="0" relativeHeight="251658240" behindDoc="0" locked="0" layoutInCell="1" allowOverlap="1" wp14:anchorId="6E08C065" wp14:editId="60C9C645">
            <wp:simplePos x="0" y="0"/>
            <wp:positionH relativeFrom="column">
              <wp:posOffset>3510280</wp:posOffset>
            </wp:positionH>
            <wp:positionV relativeFrom="page">
              <wp:posOffset>9148826</wp:posOffset>
            </wp:positionV>
            <wp:extent cx="3141345" cy="1129030"/>
            <wp:effectExtent l="0" t="0" r="0" b="1270"/>
            <wp:wrapNone/>
            <wp:docPr id="179039110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391104" name="Picture 179039110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345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D09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7C82E57" wp14:editId="15A6A151">
                <wp:simplePos x="0" y="0"/>
                <wp:positionH relativeFrom="column">
                  <wp:posOffset>3509325</wp:posOffset>
                </wp:positionH>
                <wp:positionV relativeFrom="paragraph">
                  <wp:posOffset>3143992</wp:posOffset>
                </wp:positionV>
                <wp:extent cx="3127375" cy="4111416"/>
                <wp:effectExtent l="0" t="0" r="0" b="3810"/>
                <wp:wrapNone/>
                <wp:docPr id="1445717503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7375" cy="4111416"/>
                          <a:chOff x="0" y="0"/>
                          <a:chExt cx="3127375" cy="4111416"/>
                        </a:xfrm>
                      </wpg:grpSpPr>
                      <pic:pic xmlns:pic="http://schemas.openxmlformats.org/drawingml/2006/picture">
                        <pic:nvPicPr>
                          <pic:cNvPr id="1610778718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36106"/>
                            <a:ext cx="3127375" cy="575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4814127" name="Text Box 17"/>
                        <wps:cNvSpPr txBox="1"/>
                        <wps:spPr>
                          <a:xfrm>
                            <a:off x="0" y="0"/>
                            <a:ext cx="3127375" cy="3840480"/>
                          </a:xfrm>
                          <a:prstGeom prst="rect">
                            <a:avLst/>
                          </a:prstGeom>
                          <a:solidFill>
                            <a:srgbClr val="F6D7CA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7787478" w14:textId="77777777" w:rsidR="00FB6168" w:rsidRPr="00FB6168" w:rsidRDefault="00FB6168" w:rsidP="00FB6168">
                              <w:pPr>
                                <w:jc w:val="center"/>
                                <w:rPr>
                                  <w:rFonts w:ascii="Open Sans" w:hAnsi="Open Sans" w:cs="Open San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FB6168">
                                <w:rPr>
                                  <w:rFonts w:ascii="Open Sans" w:hAnsi="Open Sans" w:cs="Open San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What you shouldn’t do</w:t>
                              </w:r>
                            </w:p>
                            <w:p w14:paraId="0318E97A" w14:textId="77777777" w:rsidR="00FB6168" w:rsidRDefault="00FB6168" w:rsidP="00FB6168">
                              <w:pPr>
                                <w:rPr>
                                  <w:color w:val="004E7A"/>
                                </w:rPr>
                              </w:pPr>
                            </w:p>
                            <w:p w14:paraId="6DC1A48A" w14:textId="77777777" w:rsidR="00FB6168" w:rsidRDefault="00256D09" w:rsidP="00256D09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200"/>
                                <w:rPr>
                                  <w:rFonts w:ascii="Open Sans SemiBold" w:hAnsi="Open Sans SemiBold" w:cs="Open Sans SemiBold"/>
                                  <w:b/>
                                  <w:bCs/>
                                  <w:color w:val="004E7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Open Sans SemiBold" w:hAnsi="Open Sans SemiBold" w:cs="Open Sans SemiBold"/>
                                  <w:b/>
                                  <w:bCs/>
                                  <w:color w:val="004E7A"/>
                                  <w:sz w:val="22"/>
                                  <w:szCs w:val="22"/>
                                </w:rPr>
                                <w:t>Don’t take the individual into the ‘back of the store’ it is safer for everybody to remain on the shop floor or in a dedicated room</w:t>
                              </w:r>
                            </w:p>
                            <w:p w14:paraId="38D23D51" w14:textId="77777777" w:rsidR="00256D09" w:rsidRDefault="00256D09" w:rsidP="00256D09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200"/>
                                <w:rPr>
                                  <w:rFonts w:ascii="Open Sans SemiBold" w:hAnsi="Open Sans SemiBold" w:cs="Open Sans SemiBold"/>
                                  <w:b/>
                                  <w:bCs/>
                                  <w:color w:val="004E7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Open Sans SemiBold" w:hAnsi="Open Sans SemiBold" w:cs="Open Sans SemiBold"/>
                                  <w:b/>
                                  <w:bCs/>
                                  <w:color w:val="004E7A"/>
                                  <w:sz w:val="22"/>
                                  <w:szCs w:val="22"/>
                                </w:rPr>
                                <w:t>Don’t make any judgements, stay impartial and listen to the facts</w:t>
                              </w:r>
                            </w:p>
                            <w:p w14:paraId="74872EA7" w14:textId="77777777" w:rsidR="00256D09" w:rsidRDefault="00256D09" w:rsidP="00256D09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200"/>
                                <w:rPr>
                                  <w:rFonts w:ascii="Open Sans SemiBold" w:hAnsi="Open Sans SemiBold" w:cs="Open Sans SemiBold"/>
                                  <w:b/>
                                  <w:bCs/>
                                  <w:color w:val="004E7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Open Sans SemiBold" w:hAnsi="Open Sans SemiBold" w:cs="Open Sans SemiBold"/>
                                  <w:b/>
                                  <w:bCs/>
                                  <w:color w:val="004E7A"/>
                                  <w:sz w:val="22"/>
                                  <w:szCs w:val="22"/>
                                </w:rPr>
                                <w:t>Don’t give advice, offer support instead</w:t>
                              </w:r>
                            </w:p>
                            <w:p w14:paraId="0115C1E5" w14:textId="77777777" w:rsidR="00256D09" w:rsidRDefault="00256D09" w:rsidP="00256D09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200"/>
                                <w:rPr>
                                  <w:rFonts w:ascii="Open Sans SemiBold" w:hAnsi="Open Sans SemiBold" w:cs="Open Sans SemiBold"/>
                                  <w:b/>
                                  <w:bCs/>
                                  <w:color w:val="004E7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Open Sans SemiBold" w:hAnsi="Open Sans SemiBold" w:cs="Open Sans SemiBold"/>
                                  <w:b/>
                                  <w:bCs/>
                                  <w:color w:val="004E7A"/>
                                  <w:sz w:val="22"/>
                                  <w:szCs w:val="22"/>
                                </w:rPr>
                                <w:t>Don’t make it personal or use your personal devices, ensure you stay professional and use work devices to make calls or communications</w:t>
                              </w:r>
                            </w:p>
                            <w:p w14:paraId="3ABC202B" w14:textId="77777777" w:rsidR="00256D09" w:rsidRPr="00FB6168" w:rsidRDefault="00256D09" w:rsidP="00256D09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200"/>
                                <w:rPr>
                                  <w:rFonts w:ascii="Open Sans SemiBold" w:hAnsi="Open Sans SemiBold" w:cs="Open Sans SemiBold"/>
                                  <w:b/>
                                  <w:bCs/>
                                  <w:color w:val="004E7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Open Sans SemiBold" w:hAnsi="Open Sans SemiBold" w:cs="Open Sans SemiBold"/>
                                  <w:b/>
                                  <w:bCs/>
                                  <w:color w:val="004E7A"/>
                                  <w:sz w:val="22"/>
                                  <w:szCs w:val="22"/>
                                </w:rPr>
                                <w:t>And most importantly, never put yourself or others in danger, safety is always the number one priority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0000" tIns="144000" rIns="9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C82E57" id="Group 21" o:spid="_x0000_s1029" style="position:absolute;margin-left:276.3pt;margin-top:247.55pt;width:246.25pt;height:323.75pt;z-index:251670528" coordsize="31273,41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">
                <v:shape id="Picture 20" o:spid="_x0000_s1030" type="#_x0000_t75" style="position:absolute;top:35361;width:31273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">
                  <v:imagedata r:id="rId11" o:title=""/>
                </v:shape>
                <v:shape id="Text Box 17" o:spid="_x0000_s1031" type="#_x0000_t202" style="position:absolute;width:31273;height:38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" fillcolor="#f6d7ca" stroked="f" strokeweight=".5pt">
                  <v:textbox inset="2.5mm,4mm,2.5mm,0">
                    <w:txbxContent>
                      <w:p w14:paraId="17787478" w14:textId="77777777" w:rsidR="00FB6168" w:rsidRPr="00FB6168" w:rsidRDefault="00FB6168" w:rsidP="00FB6168">
                        <w:pPr>
                          <w:jc w:val="center"/>
                          <w:rPr>
                            <w:rFonts w:ascii="Open Sans" w:hAnsi="Open Sans" w:cs="Open Sans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FB6168">
                          <w:rPr>
                            <w:rFonts w:ascii="Open Sans" w:hAnsi="Open Sans" w:cs="Open Sans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What you shouldn’t do</w:t>
                        </w:r>
                      </w:p>
                      <w:p w14:paraId="0318E97A" w14:textId="77777777" w:rsidR="00FB6168" w:rsidRDefault="00FB6168" w:rsidP="00FB6168">
                        <w:pPr>
                          <w:rPr>
                            <w:color w:val="004E7A"/>
                          </w:rPr>
                        </w:pPr>
                      </w:p>
                      <w:p w14:paraId="6DC1A48A" w14:textId="77777777" w:rsidR="00FB6168" w:rsidRDefault="00256D09" w:rsidP="00256D09">
                        <w:pPr>
                          <w:numPr>
                            <w:ilvl w:val="0"/>
                            <w:numId w:val="6"/>
                          </w:numPr>
                          <w:spacing w:after="200"/>
                          <w:rPr>
                            <w:rFonts w:ascii="Open Sans SemiBold" w:hAnsi="Open Sans SemiBold" w:cs="Open Sans SemiBold"/>
                            <w:b/>
                            <w:bCs/>
                            <w:color w:val="004E7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Open Sans SemiBold" w:hAnsi="Open Sans SemiBold" w:cs="Open Sans SemiBold"/>
                            <w:b/>
                            <w:bCs/>
                            <w:color w:val="004E7A"/>
                            <w:sz w:val="22"/>
                            <w:szCs w:val="22"/>
                          </w:rPr>
                          <w:t>Don’t take the individual into the ‘back of the store’ it is safer for everybody to remain on the shop floor or in a dedicated room</w:t>
                        </w:r>
                      </w:p>
                      <w:p w14:paraId="38D23D51" w14:textId="77777777" w:rsidR="00256D09" w:rsidRDefault="00256D09" w:rsidP="00256D09">
                        <w:pPr>
                          <w:numPr>
                            <w:ilvl w:val="0"/>
                            <w:numId w:val="6"/>
                          </w:numPr>
                          <w:spacing w:after="200"/>
                          <w:rPr>
                            <w:rFonts w:ascii="Open Sans SemiBold" w:hAnsi="Open Sans SemiBold" w:cs="Open Sans SemiBold"/>
                            <w:b/>
                            <w:bCs/>
                            <w:color w:val="004E7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Open Sans SemiBold" w:hAnsi="Open Sans SemiBold" w:cs="Open Sans SemiBold"/>
                            <w:b/>
                            <w:bCs/>
                            <w:color w:val="004E7A"/>
                            <w:sz w:val="22"/>
                            <w:szCs w:val="22"/>
                          </w:rPr>
                          <w:t>Don’t make any judgements, stay impartial and listen to the facts</w:t>
                        </w:r>
                      </w:p>
                      <w:p w14:paraId="74872EA7" w14:textId="77777777" w:rsidR="00256D09" w:rsidRDefault="00256D09" w:rsidP="00256D09">
                        <w:pPr>
                          <w:numPr>
                            <w:ilvl w:val="0"/>
                            <w:numId w:val="6"/>
                          </w:numPr>
                          <w:spacing w:after="200"/>
                          <w:rPr>
                            <w:rFonts w:ascii="Open Sans SemiBold" w:hAnsi="Open Sans SemiBold" w:cs="Open Sans SemiBold"/>
                            <w:b/>
                            <w:bCs/>
                            <w:color w:val="004E7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Open Sans SemiBold" w:hAnsi="Open Sans SemiBold" w:cs="Open Sans SemiBold"/>
                            <w:b/>
                            <w:bCs/>
                            <w:color w:val="004E7A"/>
                            <w:sz w:val="22"/>
                            <w:szCs w:val="22"/>
                          </w:rPr>
                          <w:t>Don’t give advice, offer support instead</w:t>
                        </w:r>
                      </w:p>
                      <w:p w14:paraId="0115C1E5" w14:textId="77777777" w:rsidR="00256D09" w:rsidRDefault="00256D09" w:rsidP="00256D09">
                        <w:pPr>
                          <w:numPr>
                            <w:ilvl w:val="0"/>
                            <w:numId w:val="6"/>
                          </w:numPr>
                          <w:spacing w:after="200"/>
                          <w:rPr>
                            <w:rFonts w:ascii="Open Sans SemiBold" w:hAnsi="Open Sans SemiBold" w:cs="Open Sans SemiBold"/>
                            <w:b/>
                            <w:bCs/>
                            <w:color w:val="004E7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Open Sans SemiBold" w:hAnsi="Open Sans SemiBold" w:cs="Open Sans SemiBold"/>
                            <w:b/>
                            <w:bCs/>
                            <w:color w:val="004E7A"/>
                            <w:sz w:val="22"/>
                            <w:szCs w:val="22"/>
                          </w:rPr>
                          <w:t>Don’t make it personal or use your personal devices, ensure you stay professional and use work devices to make calls or communications</w:t>
                        </w:r>
                      </w:p>
                      <w:p w14:paraId="3ABC202B" w14:textId="77777777" w:rsidR="00256D09" w:rsidRPr="00FB6168" w:rsidRDefault="00256D09" w:rsidP="00256D09">
                        <w:pPr>
                          <w:numPr>
                            <w:ilvl w:val="0"/>
                            <w:numId w:val="6"/>
                          </w:numPr>
                          <w:spacing w:after="200"/>
                          <w:rPr>
                            <w:rFonts w:ascii="Open Sans SemiBold" w:hAnsi="Open Sans SemiBold" w:cs="Open Sans SemiBold"/>
                            <w:b/>
                            <w:bCs/>
                            <w:color w:val="004E7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Open Sans SemiBold" w:hAnsi="Open Sans SemiBold" w:cs="Open Sans SemiBold"/>
                            <w:b/>
                            <w:bCs/>
                            <w:color w:val="004E7A"/>
                            <w:sz w:val="22"/>
                            <w:szCs w:val="22"/>
                          </w:rPr>
                          <w:t>And most importantly, never put yourself or others in danger, safety is always the number one priority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D1285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4874E82" wp14:editId="45DB9FE7">
                <wp:simplePos x="0" y="0"/>
                <wp:positionH relativeFrom="column">
                  <wp:posOffset>-1279525</wp:posOffset>
                </wp:positionH>
                <wp:positionV relativeFrom="paragraph">
                  <wp:posOffset>-2426</wp:posOffset>
                </wp:positionV>
                <wp:extent cx="6308090" cy="2311400"/>
                <wp:effectExtent l="0" t="0" r="3810" b="0"/>
                <wp:wrapNone/>
                <wp:docPr id="88343342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090" cy="2311400"/>
                          <a:chOff x="0" y="0"/>
                          <a:chExt cx="6308090" cy="2311400"/>
                        </a:xfrm>
                      </wpg:grpSpPr>
                      <pic:pic xmlns:pic="http://schemas.openxmlformats.org/drawingml/2006/picture">
                        <pic:nvPicPr>
                          <pic:cNvPr id="1107847483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8090" cy="2311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0026464" name="Text Box 7"/>
                        <wps:cNvSpPr txBox="1"/>
                        <wps:spPr>
                          <a:xfrm>
                            <a:off x="1181528" y="0"/>
                            <a:ext cx="4243227" cy="22997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7B00CA" w14:textId="77777777" w:rsidR="00B31977" w:rsidRPr="00B31977" w:rsidRDefault="00B31977" w:rsidP="00B31977">
                              <w:pPr>
                                <w:rPr>
                                  <w:rFonts w:ascii="Open Sans" w:hAnsi="Open Sans" w:cs="Open Sans"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B31977">
                                <w:rPr>
                                  <w:rFonts w:ascii="Open Sans" w:hAnsi="Open Sans" w:cs="Open Sans"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This store supports Operation Portum, which is an overarching scheme that businesses can sign up to and support creating </w:t>
                              </w:r>
                              <w:r>
                                <w:rPr>
                                  <w:rFonts w:ascii="Open Sans" w:hAnsi="Open Sans" w:cs="Open Sans"/>
                                  <w:color w:val="FFFFFF" w:themeColor="background1"/>
                                  <w:sz w:val="22"/>
                                  <w:szCs w:val="22"/>
                                </w:rPr>
                                <w:br/>
                              </w:r>
                              <w:r w:rsidRPr="00B31977">
                                <w:rPr>
                                  <w:rFonts w:ascii="Open Sans" w:hAnsi="Open Sans" w:cs="Open Sans"/>
                                  <w:color w:val="FFFFFF" w:themeColor="background1"/>
                                  <w:sz w:val="22"/>
                                  <w:szCs w:val="22"/>
                                </w:rPr>
                                <w:t>safe spaces in retail premises.</w:t>
                              </w:r>
                            </w:p>
                            <w:p w14:paraId="79DA0418" w14:textId="77777777" w:rsidR="00B31977" w:rsidRPr="00B31977" w:rsidRDefault="00B31977" w:rsidP="00B31977">
                              <w:pPr>
                                <w:rPr>
                                  <w:rFonts w:ascii="Open Sans" w:hAnsi="Open Sans" w:cs="Open Sans"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</w:p>
                            <w:p w14:paraId="3BDC0E32" w14:textId="77777777" w:rsidR="00B31977" w:rsidRPr="00B31977" w:rsidRDefault="00B31977" w:rsidP="00B31977">
                              <w:pPr>
                                <w:rPr>
                                  <w:rFonts w:ascii="Open Sans" w:hAnsi="Open Sans" w:cs="Open Sans"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B31977">
                                <w:rPr>
                                  <w:rFonts w:ascii="Open Sans" w:hAnsi="Open Sans" w:cs="Open Sans"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We know that when people feel vulnerable, they will look for </w:t>
                              </w:r>
                              <w:r>
                                <w:rPr>
                                  <w:rFonts w:ascii="Open Sans" w:hAnsi="Open Sans" w:cs="Open Sans"/>
                                  <w:color w:val="FFFFFF" w:themeColor="background1"/>
                                  <w:sz w:val="22"/>
                                  <w:szCs w:val="22"/>
                                </w:rPr>
                                <w:br/>
                              </w:r>
                              <w:r w:rsidRPr="00B31977">
                                <w:rPr>
                                  <w:rFonts w:ascii="Open Sans" w:hAnsi="Open Sans" w:cs="Open Sans"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places where they will feel safe, in our towns and cities this will </w:t>
                              </w:r>
                              <w:r>
                                <w:rPr>
                                  <w:rFonts w:ascii="Open Sans" w:hAnsi="Open Sans" w:cs="Open Sans"/>
                                  <w:color w:val="FFFFFF" w:themeColor="background1"/>
                                  <w:sz w:val="22"/>
                                  <w:szCs w:val="22"/>
                                </w:rPr>
                                <w:br/>
                              </w:r>
                              <w:r w:rsidRPr="00B31977">
                                <w:rPr>
                                  <w:rFonts w:ascii="Open Sans" w:hAnsi="Open Sans" w:cs="Open Sans"/>
                                  <w:color w:val="FFFFFF" w:themeColor="background1"/>
                                  <w:sz w:val="22"/>
                                  <w:szCs w:val="22"/>
                                </w:rPr>
                                <w:t>often be recognisable shops or restaurants etc,</w:t>
                              </w:r>
                              <w:r>
                                <w:rPr>
                                  <w:rFonts w:ascii="Open Sans" w:hAnsi="Open Sans" w:cs="Open Sans"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B31977">
                                <w:rPr>
                                  <w:rFonts w:ascii="Open Sans" w:hAnsi="Open Sans" w:cs="Open Sans"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irrespective if </w:t>
                              </w:r>
                              <w:r>
                                <w:rPr>
                                  <w:rFonts w:ascii="Open Sans" w:hAnsi="Open Sans" w:cs="Open Sans"/>
                                  <w:color w:val="FFFFFF" w:themeColor="background1"/>
                                  <w:sz w:val="22"/>
                                  <w:szCs w:val="22"/>
                                </w:rPr>
                                <w:br/>
                              </w:r>
                              <w:r w:rsidRPr="00B31977">
                                <w:rPr>
                                  <w:rFonts w:ascii="Open Sans" w:hAnsi="Open Sans" w:cs="Open Sans"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they are shown as a safe space or not. When this happens, </w:t>
                              </w:r>
                              <w:r>
                                <w:rPr>
                                  <w:rFonts w:ascii="Open Sans" w:hAnsi="Open Sans" w:cs="Open Sans"/>
                                  <w:color w:val="FFFFFF" w:themeColor="background1"/>
                                  <w:sz w:val="22"/>
                                  <w:szCs w:val="22"/>
                                </w:rPr>
                                <w:br/>
                              </w:r>
                              <w:r w:rsidRPr="00B31977">
                                <w:rPr>
                                  <w:rFonts w:ascii="Open Sans" w:hAnsi="Open Sans" w:cs="Open Sans"/>
                                  <w:color w:val="FFFFFF" w:themeColor="background1"/>
                                  <w:sz w:val="22"/>
                                  <w:szCs w:val="22"/>
                                </w:rPr>
                                <w:t>we want</w:t>
                              </w:r>
                              <w:r>
                                <w:rPr>
                                  <w:rFonts w:ascii="Open Sans" w:hAnsi="Open Sans" w:cs="Open Sans"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B31977">
                                <w:rPr>
                                  <w:rFonts w:ascii="Open Sans" w:hAnsi="Open Sans" w:cs="Open Sans"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to ensure that you as colleagues are prepared to </w:t>
                              </w:r>
                              <w:r>
                                <w:rPr>
                                  <w:rFonts w:ascii="Open Sans" w:hAnsi="Open Sans" w:cs="Open Sans"/>
                                  <w:color w:val="FFFFFF" w:themeColor="background1"/>
                                  <w:sz w:val="22"/>
                                  <w:szCs w:val="22"/>
                                </w:rPr>
                                <w:br/>
                              </w:r>
                              <w:r w:rsidRPr="00B31977">
                                <w:rPr>
                                  <w:rFonts w:ascii="Open Sans" w:hAnsi="Open Sans" w:cs="Open Sans"/>
                                  <w:color w:val="FFFFFF" w:themeColor="background1"/>
                                  <w:sz w:val="22"/>
                                  <w:szCs w:val="22"/>
                                </w:rPr>
                                <w:t>deal</w:t>
                              </w:r>
                              <w:r>
                                <w:rPr>
                                  <w:rFonts w:ascii="Open Sans" w:hAnsi="Open Sans" w:cs="Open Sans"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B31977">
                                <w:rPr>
                                  <w:rFonts w:ascii="Open Sans" w:hAnsi="Open Sans" w:cs="Open Sans"/>
                                  <w:color w:val="FFFFFF" w:themeColor="background1"/>
                                  <w:sz w:val="22"/>
                                  <w:szCs w:val="22"/>
                                </w:rPr>
                                <w:t>with the situation and support the individual.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874E82" id="Group 10" o:spid="_x0000_s1032" style="position:absolute;margin-left:-100.75pt;margin-top:-.2pt;width:496.7pt;height:182pt;z-index:251657216" coordsize="63080,23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">
                <v:shape id="Picture 8" o:spid="_x0000_s1033" type="#_x0000_t75" style="position:absolute;width:63080;height:23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">
                  <v:imagedata r:id="rId13" o:title=""/>
                </v:shape>
                <v:shape id="Text Box 7" o:spid="_x0000_s1034" type="#_x0000_t202" style="position:absolute;left:11815;width:42432;height:22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" filled="f" stroked="f" strokeweight=".5pt">
                  <v:textbox inset="0,0,0,0">
                    <w:txbxContent>
                      <w:p w14:paraId="307B00CA" w14:textId="77777777" w:rsidR="00B31977" w:rsidRPr="00B31977" w:rsidRDefault="00B31977" w:rsidP="00B31977">
                        <w:pPr>
                          <w:rPr>
                            <w:rFonts w:ascii="Open Sans" w:hAnsi="Open Sans" w:cs="Open Sans"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B31977">
                          <w:rPr>
                            <w:rFonts w:ascii="Open Sans" w:hAnsi="Open Sans" w:cs="Open Sans"/>
                            <w:color w:val="FFFFFF" w:themeColor="background1"/>
                            <w:sz w:val="22"/>
                            <w:szCs w:val="22"/>
                          </w:rPr>
                          <w:t xml:space="preserve">This store supports Operation Portum, which is an overarching scheme that businesses can sign up to and support creating </w:t>
                        </w:r>
                        <w:r>
                          <w:rPr>
                            <w:rFonts w:ascii="Open Sans" w:hAnsi="Open Sans" w:cs="Open Sans"/>
                            <w:color w:val="FFFFFF" w:themeColor="background1"/>
                            <w:sz w:val="22"/>
                            <w:szCs w:val="22"/>
                          </w:rPr>
                          <w:br/>
                        </w:r>
                        <w:r w:rsidRPr="00B31977">
                          <w:rPr>
                            <w:rFonts w:ascii="Open Sans" w:hAnsi="Open Sans" w:cs="Open Sans"/>
                            <w:color w:val="FFFFFF" w:themeColor="background1"/>
                            <w:sz w:val="22"/>
                            <w:szCs w:val="22"/>
                          </w:rPr>
                          <w:t>safe spaces in retail premises.</w:t>
                        </w:r>
                      </w:p>
                      <w:p w14:paraId="79DA0418" w14:textId="77777777" w:rsidR="00B31977" w:rsidRPr="00B31977" w:rsidRDefault="00B31977" w:rsidP="00B31977">
                        <w:pPr>
                          <w:rPr>
                            <w:rFonts w:ascii="Open Sans" w:hAnsi="Open Sans" w:cs="Open Sans"/>
                            <w:color w:val="FFFFFF" w:themeColor="background1"/>
                            <w:sz w:val="22"/>
                            <w:szCs w:val="22"/>
                          </w:rPr>
                        </w:pPr>
                      </w:p>
                      <w:p w14:paraId="3BDC0E32" w14:textId="77777777" w:rsidR="00B31977" w:rsidRPr="00B31977" w:rsidRDefault="00B31977" w:rsidP="00B31977">
                        <w:pPr>
                          <w:rPr>
                            <w:rFonts w:ascii="Open Sans" w:hAnsi="Open Sans" w:cs="Open Sans"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B31977">
                          <w:rPr>
                            <w:rFonts w:ascii="Open Sans" w:hAnsi="Open Sans" w:cs="Open Sans"/>
                            <w:color w:val="FFFFFF" w:themeColor="background1"/>
                            <w:sz w:val="22"/>
                            <w:szCs w:val="22"/>
                          </w:rPr>
                          <w:t xml:space="preserve">We know that when people feel vulnerable, they will look for </w:t>
                        </w:r>
                        <w:r>
                          <w:rPr>
                            <w:rFonts w:ascii="Open Sans" w:hAnsi="Open Sans" w:cs="Open Sans"/>
                            <w:color w:val="FFFFFF" w:themeColor="background1"/>
                            <w:sz w:val="22"/>
                            <w:szCs w:val="22"/>
                          </w:rPr>
                          <w:br/>
                        </w:r>
                        <w:r w:rsidRPr="00B31977">
                          <w:rPr>
                            <w:rFonts w:ascii="Open Sans" w:hAnsi="Open Sans" w:cs="Open Sans"/>
                            <w:color w:val="FFFFFF" w:themeColor="background1"/>
                            <w:sz w:val="22"/>
                            <w:szCs w:val="22"/>
                          </w:rPr>
                          <w:t xml:space="preserve">places where they will feel safe, in our towns and cities this will </w:t>
                        </w:r>
                        <w:r>
                          <w:rPr>
                            <w:rFonts w:ascii="Open Sans" w:hAnsi="Open Sans" w:cs="Open Sans"/>
                            <w:color w:val="FFFFFF" w:themeColor="background1"/>
                            <w:sz w:val="22"/>
                            <w:szCs w:val="22"/>
                          </w:rPr>
                          <w:br/>
                        </w:r>
                        <w:r w:rsidRPr="00B31977">
                          <w:rPr>
                            <w:rFonts w:ascii="Open Sans" w:hAnsi="Open Sans" w:cs="Open Sans"/>
                            <w:color w:val="FFFFFF" w:themeColor="background1"/>
                            <w:sz w:val="22"/>
                            <w:szCs w:val="22"/>
                          </w:rPr>
                          <w:t>often be recognisable shops or restaurants etc,</w:t>
                        </w:r>
                        <w:r>
                          <w:rPr>
                            <w:rFonts w:ascii="Open Sans" w:hAnsi="Open Sans" w:cs="Open Sans"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r w:rsidRPr="00B31977">
                          <w:rPr>
                            <w:rFonts w:ascii="Open Sans" w:hAnsi="Open Sans" w:cs="Open Sans"/>
                            <w:color w:val="FFFFFF" w:themeColor="background1"/>
                            <w:sz w:val="22"/>
                            <w:szCs w:val="22"/>
                          </w:rPr>
                          <w:t xml:space="preserve">irrespective if </w:t>
                        </w:r>
                        <w:r>
                          <w:rPr>
                            <w:rFonts w:ascii="Open Sans" w:hAnsi="Open Sans" w:cs="Open Sans"/>
                            <w:color w:val="FFFFFF" w:themeColor="background1"/>
                            <w:sz w:val="22"/>
                            <w:szCs w:val="22"/>
                          </w:rPr>
                          <w:br/>
                        </w:r>
                        <w:r w:rsidRPr="00B31977">
                          <w:rPr>
                            <w:rFonts w:ascii="Open Sans" w:hAnsi="Open Sans" w:cs="Open Sans"/>
                            <w:color w:val="FFFFFF" w:themeColor="background1"/>
                            <w:sz w:val="22"/>
                            <w:szCs w:val="22"/>
                          </w:rPr>
                          <w:t xml:space="preserve">they are shown as a safe space or not. When this happens, </w:t>
                        </w:r>
                        <w:r>
                          <w:rPr>
                            <w:rFonts w:ascii="Open Sans" w:hAnsi="Open Sans" w:cs="Open Sans"/>
                            <w:color w:val="FFFFFF" w:themeColor="background1"/>
                            <w:sz w:val="22"/>
                            <w:szCs w:val="22"/>
                          </w:rPr>
                          <w:br/>
                        </w:r>
                        <w:r w:rsidRPr="00B31977">
                          <w:rPr>
                            <w:rFonts w:ascii="Open Sans" w:hAnsi="Open Sans" w:cs="Open Sans"/>
                            <w:color w:val="FFFFFF" w:themeColor="background1"/>
                            <w:sz w:val="22"/>
                            <w:szCs w:val="22"/>
                          </w:rPr>
                          <w:t>we want</w:t>
                        </w:r>
                        <w:r>
                          <w:rPr>
                            <w:rFonts w:ascii="Open Sans" w:hAnsi="Open Sans" w:cs="Open Sans"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r w:rsidRPr="00B31977">
                          <w:rPr>
                            <w:rFonts w:ascii="Open Sans" w:hAnsi="Open Sans" w:cs="Open Sans"/>
                            <w:color w:val="FFFFFF" w:themeColor="background1"/>
                            <w:sz w:val="22"/>
                            <w:szCs w:val="22"/>
                          </w:rPr>
                          <w:t xml:space="preserve">to ensure that you as colleagues are prepared to </w:t>
                        </w:r>
                        <w:r>
                          <w:rPr>
                            <w:rFonts w:ascii="Open Sans" w:hAnsi="Open Sans" w:cs="Open Sans"/>
                            <w:color w:val="FFFFFF" w:themeColor="background1"/>
                            <w:sz w:val="22"/>
                            <w:szCs w:val="22"/>
                          </w:rPr>
                          <w:br/>
                        </w:r>
                        <w:r w:rsidRPr="00B31977">
                          <w:rPr>
                            <w:rFonts w:ascii="Open Sans" w:hAnsi="Open Sans" w:cs="Open Sans"/>
                            <w:color w:val="FFFFFF" w:themeColor="background1"/>
                            <w:sz w:val="22"/>
                            <w:szCs w:val="22"/>
                          </w:rPr>
                          <w:t>deal</w:t>
                        </w:r>
                        <w:r>
                          <w:rPr>
                            <w:rFonts w:ascii="Open Sans" w:hAnsi="Open Sans" w:cs="Open Sans"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r w:rsidRPr="00B31977">
                          <w:rPr>
                            <w:rFonts w:ascii="Open Sans" w:hAnsi="Open Sans" w:cs="Open Sans"/>
                            <w:color w:val="FFFFFF" w:themeColor="background1"/>
                            <w:sz w:val="22"/>
                            <w:szCs w:val="22"/>
                          </w:rPr>
                          <w:t>with the situation and support the individual.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1977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592301F" wp14:editId="244CC884">
                <wp:simplePos x="0" y="0"/>
                <wp:positionH relativeFrom="column">
                  <wp:posOffset>1226820</wp:posOffset>
                </wp:positionH>
                <wp:positionV relativeFrom="page">
                  <wp:posOffset>4375150</wp:posOffset>
                </wp:positionV>
                <wp:extent cx="4201795" cy="215265"/>
                <wp:effectExtent l="0" t="0" r="1905" b="635"/>
                <wp:wrapNone/>
                <wp:docPr id="4107264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795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5F64F" w14:textId="77777777" w:rsidR="00B31977" w:rsidRDefault="00B31977" w:rsidP="00B31977">
                            <w:pPr>
                              <w:pStyle w:val="BasicParagraph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4E7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4E7A"/>
                                <w:sz w:val="24"/>
                                <w:szCs w:val="24"/>
                              </w:rPr>
                              <w:t xml:space="preserve">Here are some guidelines under the scheme: </w:t>
                            </w:r>
                          </w:p>
                          <w:p w14:paraId="5A272FA8" w14:textId="77777777" w:rsidR="00B31977" w:rsidRDefault="00B31977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2301F" id="Text Box 6" o:spid="_x0000_s1035" type="#_x0000_t202" style="position:absolute;margin-left:96.6pt;margin-top:344.5pt;width:330.85pt;height:16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" filled="f" stroked="f" strokeweight=".5pt">
                <v:textbox inset="0,0,0,0">
                  <w:txbxContent>
                    <w:p w14:paraId="5DE5F64F" w14:textId="77777777" w:rsidR="00B31977" w:rsidRDefault="00B31977" w:rsidP="00B31977">
                      <w:pPr>
                        <w:pStyle w:val="BasicParagraph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004E7A"/>
                          <w:sz w:val="24"/>
                          <w:szCs w:val="24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4E7A"/>
                          <w:sz w:val="24"/>
                          <w:szCs w:val="24"/>
                        </w:rPr>
                        <w:t xml:space="preserve">Here are some guidelines under the scheme: </w:t>
                      </w:r>
                    </w:p>
                    <w:p w14:paraId="5A272FA8" w14:textId="77777777" w:rsidR="00B31977" w:rsidRDefault="00B31977"/>
                  </w:txbxContent>
                </v:textbox>
                <w10:wrap anchory="page"/>
              </v:shape>
            </w:pict>
          </mc:Fallback>
        </mc:AlternateContent>
      </w:r>
    </w:p>
    <w:sectPr w:rsidR="00701594" w:rsidSect="00AA6295">
      <w:headerReference w:type="default" r:id="rId14"/>
      <w:footerReference w:type="default" r:id="rId15"/>
      <w:pgSz w:w="11900" w:h="16840"/>
      <w:pgMar w:top="1440" w:right="737" w:bottom="567" w:left="737" w:header="2268" w:footer="22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EF23E" w14:textId="77777777" w:rsidR="00AA6295" w:rsidRDefault="00AA6295" w:rsidP="007F0D99">
      <w:r>
        <w:separator/>
      </w:r>
    </w:p>
  </w:endnote>
  <w:endnote w:type="continuationSeparator" w:id="0">
    <w:p w14:paraId="6F5889A2" w14:textId="77777777" w:rsidR="00AA6295" w:rsidRDefault="00AA6295" w:rsidP="007F0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SansRoman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Open Sans">
    <w:panose1 w:val="00000000000000000000"/>
    <w:charset w:val="00"/>
    <w:family w:val="auto"/>
    <w:pitch w:val="variable"/>
    <w:sig w:usb0="E00002FF" w:usb1="4000205B" w:usb2="00000028" w:usb3="00000000" w:csb0="000001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48F4C" w14:textId="77777777" w:rsidR="00AD1285" w:rsidRDefault="00AD128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C33B097" wp14:editId="160A7CE8">
              <wp:simplePos x="0" y="0"/>
              <wp:positionH relativeFrom="column">
                <wp:posOffset>1196340</wp:posOffset>
              </wp:positionH>
              <wp:positionV relativeFrom="paragraph">
                <wp:posOffset>102235</wp:posOffset>
              </wp:positionV>
              <wp:extent cx="2188396" cy="1026895"/>
              <wp:effectExtent l="0" t="0" r="0" b="1905"/>
              <wp:wrapNone/>
              <wp:docPr id="198312560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8396" cy="10268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1CCCDEB" w14:textId="77777777" w:rsidR="00AD1285" w:rsidRPr="00AD1285" w:rsidRDefault="00AD1285" w:rsidP="00AD1285">
                          <w:pPr>
                            <w:pStyle w:val="BasicParagraph"/>
                            <w:spacing w:line="240" w:lineRule="auto"/>
                            <w:rPr>
                              <w:rFonts w:ascii="Open Sans" w:hAnsi="Open Sans" w:cs="Open Sans"/>
                              <w:color w:val="004E7A"/>
                              <w:sz w:val="20"/>
                              <w:szCs w:val="20"/>
                            </w:rPr>
                          </w:pPr>
                          <w:r w:rsidRPr="00AD1285">
                            <w:rPr>
                              <w:rFonts w:ascii="Open Sans" w:hAnsi="Open Sans" w:cs="Open Sans"/>
                              <w:color w:val="004E7A"/>
                              <w:sz w:val="20"/>
                              <w:szCs w:val="20"/>
                            </w:rPr>
                            <w:t>If you want to know more about</w:t>
                          </w:r>
                          <w:r w:rsidRPr="00AD1285">
                            <w:rPr>
                              <w:rFonts w:ascii="Open Sans" w:hAnsi="Open Sans" w:cs="Open Sans"/>
                              <w:color w:val="004E7A"/>
                              <w:sz w:val="20"/>
                              <w:szCs w:val="20"/>
                            </w:rPr>
                            <w:br/>
                            <w:t xml:space="preserve">the scheme, please speak to your supervisor or visit the National Business Crime Centre website at </w:t>
                          </w:r>
                          <w:r w:rsidRPr="00AD1285">
                            <w:rPr>
                              <w:rFonts w:ascii="Open Sans" w:hAnsi="Open Sans" w:cs="Open Sans"/>
                              <w:b/>
                              <w:bCs/>
                              <w:color w:val="004E7A"/>
                              <w:sz w:val="20"/>
                              <w:szCs w:val="20"/>
                            </w:rPr>
                            <w:t xml:space="preserve">nbcc.police.uk </w:t>
                          </w:r>
                          <w:r w:rsidRPr="00AD1285">
                            <w:rPr>
                              <w:rFonts w:ascii="Open Sans" w:hAnsi="Open Sans" w:cs="Open Sans"/>
                              <w:color w:val="004E7A"/>
                              <w:sz w:val="20"/>
                              <w:szCs w:val="20"/>
                            </w:rPr>
                            <w:t>or scan the QR code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33B097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6" type="#_x0000_t202" style="position:absolute;margin-left:94.2pt;margin-top:8.05pt;width:172.3pt;height:8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" fillcolor="white [3201]" stroked="f" strokeweight=".5pt">
              <v:textbox inset="0,0,0,0">
                <w:txbxContent>
                  <w:p w14:paraId="41CCCDEB" w14:textId="77777777" w:rsidR="00AD1285" w:rsidRPr="00AD1285" w:rsidRDefault="00AD1285" w:rsidP="00AD1285">
                    <w:pPr>
                      <w:pStyle w:val="BasicParagraph"/>
                      <w:spacing w:line="240" w:lineRule="auto"/>
                      <w:rPr>
                        <w:rFonts w:ascii="Open Sans" w:hAnsi="Open Sans" w:cs="Open Sans"/>
                        <w:color w:val="004E7A"/>
                        <w:sz w:val="20"/>
                        <w:szCs w:val="20"/>
                      </w:rPr>
                    </w:pPr>
                    <w:r w:rsidRPr="00AD1285">
                      <w:rPr>
                        <w:rFonts w:ascii="Open Sans" w:hAnsi="Open Sans" w:cs="Open Sans"/>
                        <w:color w:val="004E7A"/>
                        <w:sz w:val="20"/>
                        <w:szCs w:val="20"/>
                      </w:rPr>
                      <w:t>If you want to know more about</w:t>
                    </w:r>
                    <w:r w:rsidRPr="00AD1285">
                      <w:rPr>
                        <w:rFonts w:ascii="Open Sans" w:hAnsi="Open Sans" w:cs="Open Sans"/>
                        <w:color w:val="004E7A"/>
                        <w:sz w:val="20"/>
                        <w:szCs w:val="20"/>
                      </w:rPr>
                      <w:br/>
                      <w:t xml:space="preserve">the scheme, please speak to your supervisor or visit the National Business Crime Centre website at </w:t>
                    </w:r>
                    <w:r w:rsidRPr="00AD1285">
                      <w:rPr>
                        <w:rFonts w:ascii="Open Sans" w:hAnsi="Open Sans" w:cs="Open Sans"/>
                        <w:b/>
                        <w:bCs/>
                        <w:color w:val="004E7A"/>
                        <w:sz w:val="20"/>
                        <w:szCs w:val="20"/>
                      </w:rPr>
                      <w:t xml:space="preserve">nbcc.police.uk </w:t>
                    </w:r>
                    <w:r w:rsidRPr="00AD1285">
                      <w:rPr>
                        <w:rFonts w:ascii="Open Sans" w:hAnsi="Open Sans" w:cs="Open Sans"/>
                        <w:color w:val="004E7A"/>
                        <w:sz w:val="20"/>
                        <w:szCs w:val="20"/>
                      </w:rPr>
                      <w:t>or scan the QR code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0" layoutInCell="1" allowOverlap="1" wp14:anchorId="2B668110" wp14:editId="1671FFCF">
          <wp:simplePos x="0" y="0"/>
          <wp:positionH relativeFrom="column">
            <wp:posOffset>-106566</wp:posOffset>
          </wp:positionH>
          <wp:positionV relativeFrom="page">
            <wp:posOffset>9102725</wp:posOffset>
          </wp:positionV>
          <wp:extent cx="1222375" cy="1222375"/>
          <wp:effectExtent l="0" t="0" r="0" b="0"/>
          <wp:wrapNone/>
          <wp:docPr id="156563654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5636542" name="Picture 1565636542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375" cy="1222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E6F5622" wp14:editId="00481718">
              <wp:simplePos x="0" y="0"/>
              <wp:positionH relativeFrom="column">
                <wp:posOffset>-457200</wp:posOffset>
              </wp:positionH>
              <wp:positionV relativeFrom="page">
                <wp:posOffset>10503171</wp:posOffset>
              </wp:positionV>
              <wp:extent cx="7581900" cy="205233"/>
              <wp:effectExtent l="0" t="0" r="0" b="0"/>
              <wp:wrapNone/>
              <wp:docPr id="1729482975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205233"/>
                      </a:xfrm>
                      <a:prstGeom prst="rect">
                        <a:avLst/>
                      </a:prstGeom>
                      <a:solidFill>
                        <a:srgbClr val="004E7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7A3A17" id="Rectangle 14" o:spid="_x0000_s1026" style="position:absolute;margin-left:-36pt;margin-top:827pt;width:597pt;height:16.1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" fillcolor="#004e7a" stroked="f" strokeweight="1pt">
              <w10:wrap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17499" w14:textId="77777777" w:rsidR="00AA6295" w:rsidRDefault="00AA6295" w:rsidP="007F0D99">
      <w:r>
        <w:separator/>
      </w:r>
    </w:p>
  </w:footnote>
  <w:footnote w:type="continuationSeparator" w:id="0">
    <w:p w14:paraId="4205B5E4" w14:textId="77777777" w:rsidR="00AA6295" w:rsidRDefault="00AA6295" w:rsidP="007F0D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39CD1" w14:textId="77777777" w:rsidR="007F0D99" w:rsidRDefault="00AD1285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DE7A828" wp14:editId="5B2AB7FC">
          <wp:simplePos x="0" y="0"/>
          <wp:positionH relativeFrom="column">
            <wp:posOffset>2507152</wp:posOffset>
          </wp:positionH>
          <wp:positionV relativeFrom="page">
            <wp:posOffset>987953</wp:posOffset>
          </wp:positionV>
          <wp:extent cx="4582068" cy="3180551"/>
          <wp:effectExtent l="0" t="0" r="3175" b="0"/>
          <wp:wrapNone/>
          <wp:docPr id="28354108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3541081" name="Picture 2835410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82068" cy="3180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1977">
      <w:rPr>
        <w:noProof/>
      </w:rPr>
      <w:drawing>
        <wp:anchor distT="0" distB="0" distL="114300" distR="114300" simplePos="0" relativeHeight="251662336" behindDoc="1" locked="0" layoutInCell="1" allowOverlap="1" wp14:anchorId="10E113E5" wp14:editId="25C4E766">
          <wp:simplePos x="0" y="0"/>
          <wp:positionH relativeFrom="column">
            <wp:posOffset>-467474</wp:posOffset>
          </wp:positionH>
          <wp:positionV relativeFrom="page">
            <wp:posOffset>0</wp:posOffset>
          </wp:positionV>
          <wp:extent cx="4828854" cy="4167006"/>
          <wp:effectExtent l="0" t="0" r="0" b="0"/>
          <wp:wrapNone/>
          <wp:docPr id="151823447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8234475" name="Picture 151823447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8854" cy="4167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0D99">
      <w:rPr>
        <w:noProof/>
      </w:rPr>
      <w:drawing>
        <wp:anchor distT="0" distB="0" distL="114300" distR="114300" simplePos="0" relativeHeight="251661312" behindDoc="0" locked="0" layoutInCell="1" allowOverlap="1" wp14:anchorId="0DEDF82B" wp14:editId="7D56415D">
          <wp:simplePos x="0" y="0"/>
          <wp:positionH relativeFrom="column">
            <wp:posOffset>4610862</wp:posOffset>
          </wp:positionH>
          <wp:positionV relativeFrom="page">
            <wp:posOffset>195209</wp:posOffset>
          </wp:positionV>
          <wp:extent cx="2147204" cy="729465"/>
          <wp:effectExtent l="0" t="0" r="0" b="0"/>
          <wp:wrapNone/>
          <wp:docPr id="193439917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4399170" name="Picture 193439917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133" cy="7375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0D99">
      <w:rPr>
        <w:noProof/>
      </w:rPr>
      <w:drawing>
        <wp:anchor distT="0" distB="0" distL="114300" distR="114300" simplePos="0" relativeHeight="251660288" behindDoc="0" locked="0" layoutInCell="1" allowOverlap="1" wp14:anchorId="71169261" wp14:editId="09FA8E59">
          <wp:simplePos x="0" y="0"/>
          <wp:positionH relativeFrom="column">
            <wp:posOffset>-170815</wp:posOffset>
          </wp:positionH>
          <wp:positionV relativeFrom="page">
            <wp:posOffset>195059</wp:posOffset>
          </wp:positionV>
          <wp:extent cx="3643669" cy="1366463"/>
          <wp:effectExtent l="0" t="0" r="0" b="0"/>
          <wp:wrapNone/>
          <wp:docPr id="157669042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6690421" name="Picture 157669042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3669" cy="13664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4874E8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6.5pt;height:46.5pt" o:bullet="t">
        <v:imagedata r:id="rId1" o:title="Check"/>
      </v:shape>
    </w:pict>
  </w:numPicBullet>
  <w:numPicBullet w:numPicBulletId="1">
    <w:pict>
      <v:shape w14:anchorId="1592301F" id="_x0000_i1029" type="#_x0000_t75" style="width:46.5pt;height:47.25pt" o:bullet="t">
        <v:imagedata r:id="rId2" o:title="Cross"/>
      </v:shape>
    </w:pict>
  </w:numPicBullet>
  <w:abstractNum w:abstractNumId="0" w15:restartNumberingAfterBreak="0">
    <w:nsid w:val="01A71BF8"/>
    <w:multiLevelType w:val="hybridMultilevel"/>
    <w:tmpl w:val="131A1BDC"/>
    <w:lvl w:ilvl="0" w:tplc="4E48703E">
      <w:start w:val="1"/>
      <w:numFmt w:val="bullet"/>
      <w:lvlText w:val=""/>
      <w:lvlPicBulletId w:val="0"/>
      <w:lvlJc w:val="left"/>
      <w:pPr>
        <w:ind w:left="454" w:hanging="454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A67DC"/>
    <w:multiLevelType w:val="hybridMultilevel"/>
    <w:tmpl w:val="3DCAF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3E283F"/>
    <w:multiLevelType w:val="hybridMultilevel"/>
    <w:tmpl w:val="B0541BEC"/>
    <w:lvl w:ilvl="0" w:tplc="4E48703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F229B"/>
    <w:multiLevelType w:val="hybridMultilevel"/>
    <w:tmpl w:val="AE3498A6"/>
    <w:lvl w:ilvl="0" w:tplc="77961B22">
      <w:start w:val="1"/>
      <w:numFmt w:val="bullet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BE5369"/>
    <w:multiLevelType w:val="hybridMultilevel"/>
    <w:tmpl w:val="E258070E"/>
    <w:lvl w:ilvl="0" w:tplc="D84A3DDC">
      <w:start w:val="1"/>
      <w:numFmt w:val="bullet"/>
      <w:lvlText w:val=""/>
      <w:lvlPicBulletId w:val="0"/>
      <w:lvlJc w:val="left"/>
      <w:pPr>
        <w:ind w:left="454" w:hanging="454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D016D4"/>
    <w:multiLevelType w:val="hybridMultilevel"/>
    <w:tmpl w:val="0D2EF588"/>
    <w:lvl w:ilvl="0" w:tplc="CB38B016">
      <w:start w:val="1"/>
      <w:numFmt w:val="bullet"/>
      <w:lvlText w:val=""/>
      <w:lvlPicBulletId w:val="1"/>
      <w:lvlJc w:val="left"/>
      <w:pPr>
        <w:ind w:left="454" w:hanging="454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2062204">
    <w:abstractNumId w:val="1"/>
  </w:num>
  <w:num w:numId="2" w16cid:durableId="777261083">
    <w:abstractNumId w:val="0"/>
  </w:num>
  <w:num w:numId="3" w16cid:durableId="1314143948">
    <w:abstractNumId w:val="3"/>
  </w:num>
  <w:num w:numId="4" w16cid:durableId="451168056">
    <w:abstractNumId w:val="4"/>
  </w:num>
  <w:num w:numId="5" w16cid:durableId="809902824">
    <w:abstractNumId w:val="2"/>
  </w:num>
  <w:num w:numId="6" w16cid:durableId="19981469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295"/>
    <w:rsid w:val="00140223"/>
    <w:rsid w:val="00256D09"/>
    <w:rsid w:val="00311BAD"/>
    <w:rsid w:val="005F327F"/>
    <w:rsid w:val="00651FE6"/>
    <w:rsid w:val="00701594"/>
    <w:rsid w:val="007F0D99"/>
    <w:rsid w:val="00810F3A"/>
    <w:rsid w:val="0091112B"/>
    <w:rsid w:val="00AA6295"/>
    <w:rsid w:val="00AD1285"/>
    <w:rsid w:val="00B31977"/>
    <w:rsid w:val="00C45E6D"/>
    <w:rsid w:val="00CD0DF6"/>
    <w:rsid w:val="00EF31E3"/>
    <w:rsid w:val="00FB6168"/>
    <w:rsid w:val="00FD7AB7"/>
    <w:rsid w:val="00FE0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B184D0"/>
  <w15:chartTrackingRefBased/>
  <w15:docId w15:val="{3D9D8FBC-4206-4928-96D9-7AEA67B01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6168"/>
  </w:style>
  <w:style w:type="paragraph" w:styleId="Heading1">
    <w:name w:val="heading 1"/>
    <w:basedOn w:val="Normal"/>
    <w:next w:val="Normal"/>
    <w:link w:val="Heading1Char"/>
    <w:uiPriority w:val="9"/>
    <w:qFormat/>
    <w:rsid w:val="007F0D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0D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0D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0D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0D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0D9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0D9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0D9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0D9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0D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0D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0D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0D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0D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0D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0D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0D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0D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0D9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0D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0D9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0D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0D9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0D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0D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0D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0D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0D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0D9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F0D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0D99"/>
  </w:style>
  <w:style w:type="paragraph" w:styleId="Footer">
    <w:name w:val="footer"/>
    <w:basedOn w:val="Normal"/>
    <w:link w:val="FooterChar"/>
    <w:uiPriority w:val="99"/>
    <w:unhideWhenUsed/>
    <w:rsid w:val="007F0D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0D99"/>
  </w:style>
  <w:style w:type="paragraph" w:customStyle="1" w:styleId="BasicParagraph">
    <w:name w:val="[Basic Paragraph]"/>
    <w:basedOn w:val="Normal"/>
    <w:uiPriority w:val="99"/>
    <w:rsid w:val="00B31977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Roman-Regular" w:hAnsi="OpenSansRoman-Regular" w:cs="OpenSansRoman-Regular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3631x\AppData\Local\Microsoft\Windows\INetCache\Content.Outlook\DMHX4O8R\NBCC_Op%20Portum%20Retail%20Spaces_A4%20Post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NBCC_Op Portum Retail Spaces_A4 Poster Template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Holdaway</dc:creator>
  <cp:keywords/>
  <dc:description/>
  <cp:lastModifiedBy>Patrick Holdaway</cp:lastModifiedBy>
  <cp:revision>1</cp:revision>
  <dcterms:created xsi:type="dcterms:W3CDTF">2024-05-03T12:59:00Z</dcterms:created>
  <dcterms:modified xsi:type="dcterms:W3CDTF">2024-05-03T13:01:00Z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d8a5012-a246-4650-a742-6772a2b2016f_Enabled">
    <vt:lpwstr>true</vt:lpwstr>
  </property>
  <property fmtid="{D5CDD505-2E9C-101B-9397-08002B2CF9AE}" pid="3" name="MSIP_Label_2d8a5012-a246-4650-a742-6772a2b2016f_SetDate">
    <vt:lpwstr>2024-05-03T12:59:30Z</vt:lpwstr>
  </property>
  <property fmtid="{D5CDD505-2E9C-101B-9397-08002B2CF9AE}" pid="4" name="MSIP_Label_2d8a5012-a246-4650-a742-6772a2b2016f_Method">
    <vt:lpwstr>Standard</vt:lpwstr>
  </property>
  <property fmtid="{D5CDD505-2E9C-101B-9397-08002B2CF9AE}" pid="5" name="MSIP_Label_2d8a5012-a246-4650-a742-6772a2b2016f_Name">
    <vt:lpwstr>OFFICIAL DEFAULT</vt:lpwstr>
  </property>
  <property fmtid="{D5CDD505-2E9C-101B-9397-08002B2CF9AE}" pid="6" name="MSIP_Label_2d8a5012-a246-4650-a742-6772a2b2016f_SiteId">
    <vt:lpwstr>9386af3d-781b-4bad-8559-7170be76bad9</vt:lpwstr>
  </property>
  <property fmtid="{D5CDD505-2E9C-101B-9397-08002B2CF9AE}" pid="7" name="MSIP_Label_2d8a5012-a246-4650-a742-6772a2b2016f_ActionId">
    <vt:lpwstr>ff828b81-7284-4403-b0b7-52c05f16afae</vt:lpwstr>
  </property>
  <property fmtid="{D5CDD505-2E9C-101B-9397-08002B2CF9AE}" pid="8" name="MSIP_Label_2d8a5012-a246-4650-a742-6772a2b2016f_ContentBits">
    <vt:lpwstr>0</vt:lpwstr>
  </property>
</Properties>
</file>